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BD8" w:rsidRDefault="00942DE6">
      <w:pPr>
        <w:pStyle w:val="Sottotitol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uppo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ttangolo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D44BD8" w:rsidRDefault="00D44BD8">
                                <w:pPr>
                                  <w:pStyle w:val="Informazionicontatto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igura a mano libera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po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Immagin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po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Figura a mano libera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igura a mano libera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igura a mano libera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igura a mano libera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igura a mano libera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igura a mano libera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igura a mano libera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igura a mano libera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igura a mano libera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igura a mano libera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igura a mano libera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igura a mano libera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igura a mano libera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igura a mano libera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o 29" o:spid="_x0000_s1026" alt="Background Design" style="position:absolute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">
                <v:group id="Gruppo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ttangolo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D44BD8" w:rsidRDefault="00D44BD8">
                          <w:pPr>
                            <w:pStyle w:val="Informazionicontatto"/>
                          </w:pPr>
                        </w:p>
                      </w:txbxContent>
                    </v:textbox>
                  </v:rect>
                  <v:shape id="Figura a mano libera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po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magin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uppo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igura a mano libera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igura a mano libera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igura a mano libera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igura a mano libera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igura a mano libera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igura a mano libera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igura a mano libera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igura a mano libera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igura a mano libera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igura a mano libera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igura a mano libera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igura a mano libera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igura a mano libera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igura a mano libera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D44BD8" w:rsidRDefault="00AB5067" w:rsidP="00AB5067">
      <w:pPr>
        <w:pStyle w:val="Titolo"/>
        <w:jc w:val="center"/>
      </w:pPr>
      <w:r>
        <w:t>5 x mille     2015</w:t>
      </w:r>
    </w:p>
    <w:p w:rsidR="00D44BD8" w:rsidRDefault="00D44BD8">
      <w:pPr>
        <w:pStyle w:val="Sottotitolo"/>
      </w:pPr>
    </w:p>
    <w:p w:rsidR="00D44BD8" w:rsidRDefault="00AB5067" w:rsidP="00AB5067">
      <w:pPr>
        <w:pStyle w:val="Data"/>
        <w:jc w:val="center"/>
      </w:pPr>
      <w:r>
        <w:t>in favore dell’UNPLI PUGLIA</w:t>
      </w:r>
    </w:p>
    <w:p w:rsidR="00AB5067" w:rsidRPr="00AB5067" w:rsidRDefault="00AB5067" w:rsidP="00AB5067">
      <w:pPr>
        <w:jc w:val="center"/>
        <w:rPr>
          <w:sz w:val="28"/>
          <w:szCs w:val="28"/>
        </w:rPr>
      </w:pPr>
      <w:r w:rsidRPr="00AB5067">
        <w:rPr>
          <w:sz w:val="28"/>
          <w:szCs w:val="28"/>
        </w:rPr>
        <w:t>al servizio dei territori e del volontariato</w:t>
      </w:r>
    </w:p>
    <w:p w:rsidR="00AB5067" w:rsidRDefault="00AB5067" w:rsidP="00AB5067"/>
    <w:p w:rsidR="00AB5067" w:rsidRPr="00AB5067" w:rsidRDefault="00AB5067" w:rsidP="00AB5067">
      <w:pPr>
        <w:jc w:val="both"/>
        <w:rPr>
          <w:i/>
          <w:sz w:val="32"/>
          <w:szCs w:val="32"/>
        </w:rPr>
      </w:pPr>
      <w:r w:rsidRPr="00AB5067">
        <w:rPr>
          <w:i/>
          <w:sz w:val="32"/>
          <w:szCs w:val="32"/>
        </w:rPr>
        <w:t>basta inserire nell’apposito spazio della propria dichiarazione dei redditi</w:t>
      </w:r>
    </w:p>
    <w:p w:rsidR="00AB5067" w:rsidRPr="00AB5067" w:rsidRDefault="00AB5067" w:rsidP="00AB5067">
      <w:pPr>
        <w:jc w:val="center"/>
        <w:rPr>
          <w:i/>
          <w:sz w:val="40"/>
          <w:szCs w:val="40"/>
        </w:rPr>
      </w:pPr>
      <w:proofErr w:type="gramStart"/>
      <w:r>
        <w:rPr>
          <w:i/>
          <w:szCs w:val="24"/>
        </w:rPr>
        <w:t>il</w:t>
      </w:r>
      <w:proofErr w:type="gramEnd"/>
      <w:r>
        <w:rPr>
          <w:i/>
          <w:szCs w:val="24"/>
        </w:rPr>
        <w:t xml:space="preserve">         </w:t>
      </w:r>
      <w:r w:rsidRPr="00AB5067">
        <w:rPr>
          <w:i/>
          <w:sz w:val="36"/>
          <w:szCs w:val="36"/>
        </w:rPr>
        <w:t xml:space="preserve">CF     </w:t>
      </w:r>
      <w:r w:rsidRPr="00AB5067">
        <w:rPr>
          <w:i/>
          <w:sz w:val="40"/>
          <w:szCs w:val="40"/>
        </w:rPr>
        <w:t>92006330754</w:t>
      </w:r>
    </w:p>
    <w:p w:rsidR="00D44BD8" w:rsidRDefault="00D44BD8">
      <w:pPr>
        <w:pStyle w:val="Ora"/>
      </w:pPr>
    </w:p>
    <w:p w:rsidR="00D44BD8" w:rsidRDefault="00D44BD8">
      <w:pPr>
        <w:pStyle w:val="Posizione"/>
      </w:pPr>
      <w:bookmarkStart w:id="0" w:name="_GoBack"/>
      <w:bookmarkEnd w:id="0"/>
    </w:p>
    <w:p w:rsidR="00D44BD8" w:rsidRPr="00DD44BA" w:rsidRDefault="00D44BD8" w:rsidP="00AB5067">
      <w:pPr>
        <w:rPr>
          <w:spacing w:val="-4"/>
        </w:rPr>
      </w:pPr>
    </w:p>
    <w:sectPr w:rsidR="00D44BD8" w:rsidRPr="00DD44BA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067"/>
    <w:rsid w:val="00315201"/>
    <w:rsid w:val="00747D70"/>
    <w:rsid w:val="008E2F86"/>
    <w:rsid w:val="00942DE6"/>
    <w:rsid w:val="00AB5067"/>
    <w:rsid w:val="00D44BD8"/>
    <w:rsid w:val="00DB3310"/>
    <w:rsid w:val="00DD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6D0DE-8A0F-49C0-B9A1-2FF8EFE3F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it-IT" w:eastAsia="it-IT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1"/>
    <w:rPr>
      <w:caps/>
      <w:spacing w:val="15"/>
      <w:sz w:val="52"/>
    </w:rPr>
  </w:style>
  <w:style w:type="paragraph" w:styleId="Titolo">
    <w:name w:val="Title"/>
    <w:basedOn w:val="Normale"/>
    <w:next w:val="Normale"/>
    <w:link w:val="TitoloCarattere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oloCarattere">
    <w:name w:val="Titolo Carattere"/>
    <w:basedOn w:val="Carpredefinitoparagrafo"/>
    <w:link w:val="Titolo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a">
    <w:name w:val="Date"/>
    <w:basedOn w:val="Normale"/>
    <w:next w:val="Normale"/>
    <w:link w:val="DataCarattere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aCarattere">
    <w:name w:val="Data Carattere"/>
    <w:basedOn w:val="Carpredefinitoparagrafo"/>
    <w:link w:val="Data"/>
    <w:uiPriority w:val="2"/>
    <w:rPr>
      <w:b/>
      <w:bCs/>
      <w:smallCaps/>
      <w:color w:val="9C2224" w:themeColor="accent2" w:themeShade="BF"/>
      <w:sz w:val="44"/>
    </w:rPr>
  </w:style>
  <w:style w:type="paragraph" w:customStyle="1" w:styleId="Ora">
    <w:name w:val="Ora"/>
    <w:basedOn w:val="Normale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osizione">
    <w:name w:val="Posizione"/>
    <w:basedOn w:val="Normale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Informazionicontatto">
    <w:name w:val="Informazioni contatto"/>
    <w:basedOn w:val="Normale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Volantino%20evento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22D5E0-70BD-41B9-9DB1-5610D46A1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Volantino evento.dotx</Template>
  <TotalTime>7</TotalTime>
  <Pages>1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keywords/>
  <cp:lastModifiedBy>UTENTE</cp:lastModifiedBy>
  <cp:revision>2</cp:revision>
  <dcterms:created xsi:type="dcterms:W3CDTF">2015-03-28T07:34:00Z</dcterms:created>
  <dcterms:modified xsi:type="dcterms:W3CDTF">2015-03-28T07:41:00Z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